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702" w:rsidRPr="00E37312" w:rsidRDefault="00E64702">
      <w:pPr>
        <w:rPr>
          <w:rFonts w:cs="Arial"/>
          <w:b/>
          <w:sz w:val="24"/>
          <w:u w:val="single"/>
        </w:rPr>
      </w:pPr>
      <w:r w:rsidRPr="00E37312">
        <w:rPr>
          <w:rFonts w:cs="Arial"/>
          <w:noProof/>
          <w:lang w:eastAsia="de-DE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-1402080</wp:posOffset>
            </wp:positionV>
            <wp:extent cx="1600200" cy="1114425"/>
            <wp:effectExtent l="1905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6D2" w:rsidRPr="00E37312">
        <w:rPr>
          <w:rFonts w:cs="Arial"/>
          <w:b/>
          <w:sz w:val="24"/>
          <w:u w:val="single"/>
        </w:rPr>
        <w:t>Anfahrtsplan Sportgelände Ehningen</w:t>
      </w:r>
    </w:p>
    <w:p w:rsidR="009556D2" w:rsidRPr="00E37312" w:rsidRDefault="009556D2">
      <w:pPr>
        <w:rPr>
          <w:rFonts w:cs="Arial"/>
          <w:b/>
          <w:sz w:val="24"/>
          <w:u w:val="single"/>
        </w:rPr>
      </w:pPr>
    </w:p>
    <w:p w:rsidR="009556D2" w:rsidRPr="00E37312" w:rsidRDefault="009556D2">
      <w:pPr>
        <w:rPr>
          <w:rFonts w:cs="Arial"/>
          <w:sz w:val="24"/>
        </w:rPr>
      </w:pPr>
    </w:p>
    <w:p w:rsidR="009556D2" w:rsidRPr="00E37312" w:rsidRDefault="009556D2">
      <w:pPr>
        <w:rPr>
          <w:rFonts w:cs="Arial"/>
          <w:sz w:val="24"/>
        </w:rPr>
      </w:pPr>
      <w:r w:rsidRPr="00E37312">
        <w:rPr>
          <w:rFonts w:cs="Arial"/>
          <w:sz w:val="24"/>
        </w:rPr>
        <w:t>Adresse für Navigationsgeräte:</w:t>
      </w:r>
    </w:p>
    <w:p w:rsidR="009556D2" w:rsidRPr="00E37312" w:rsidRDefault="009556D2">
      <w:pPr>
        <w:rPr>
          <w:rFonts w:cs="Arial"/>
          <w:sz w:val="24"/>
        </w:rPr>
      </w:pPr>
      <w:proofErr w:type="spellStart"/>
      <w:r w:rsidRPr="00E37312">
        <w:rPr>
          <w:rFonts w:cs="Arial"/>
          <w:sz w:val="24"/>
        </w:rPr>
        <w:t>Hildrizhauser</w:t>
      </w:r>
      <w:proofErr w:type="spellEnd"/>
      <w:r w:rsidRPr="00E37312">
        <w:rPr>
          <w:rFonts w:cs="Arial"/>
          <w:sz w:val="24"/>
        </w:rPr>
        <w:t xml:space="preserve"> Str. 80, 71139 Ehningen</w:t>
      </w:r>
    </w:p>
    <w:p w:rsidR="00F65716" w:rsidRPr="00E37312" w:rsidRDefault="00F65716">
      <w:pPr>
        <w:rPr>
          <w:rFonts w:cs="Arial"/>
          <w:sz w:val="24"/>
        </w:rPr>
      </w:pPr>
    </w:p>
    <w:p w:rsidR="00F65716" w:rsidRPr="00E37312" w:rsidRDefault="00C83537">
      <w:pPr>
        <w:rPr>
          <w:rFonts w:cs="Arial"/>
          <w:sz w:val="24"/>
        </w:rPr>
      </w:pPr>
      <w:r>
        <w:rPr>
          <w:rFonts w:cs="Arial"/>
          <w:sz w:val="24"/>
        </w:rPr>
        <w:t>Das Turnier findet im Sportzentrum</w:t>
      </w:r>
      <w:r w:rsidR="00F65716" w:rsidRPr="00E37312">
        <w:rPr>
          <w:rFonts w:cs="Arial"/>
          <w:sz w:val="24"/>
        </w:rPr>
        <w:t xml:space="preserve"> </w:t>
      </w:r>
      <w:proofErr w:type="spellStart"/>
      <w:r w:rsidR="00F65716" w:rsidRPr="00E37312">
        <w:rPr>
          <w:rFonts w:cs="Arial"/>
          <w:sz w:val="24"/>
        </w:rPr>
        <w:t>Schalkwiese</w:t>
      </w:r>
      <w:proofErr w:type="spellEnd"/>
      <w:r w:rsidR="00F65716" w:rsidRPr="00E37312">
        <w:rPr>
          <w:rFonts w:cs="Arial"/>
          <w:sz w:val="24"/>
        </w:rPr>
        <w:t xml:space="preserve"> statt.</w:t>
      </w:r>
      <w:bookmarkStart w:id="0" w:name="_GoBack"/>
      <w:bookmarkEnd w:id="0"/>
    </w:p>
    <w:p w:rsidR="009556D2" w:rsidRPr="00E37312" w:rsidRDefault="009556D2">
      <w:pPr>
        <w:rPr>
          <w:rFonts w:cs="Arial"/>
          <w:sz w:val="24"/>
        </w:rPr>
      </w:pPr>
    </w:p>
    <w:p w:rsidR="009556D2" w:rsidRPr="00E37312" w:rsidRDefault="009556D2">
      <w:pPr>
        <w:rPr>
          <w:rFonts w:cs="Arial"/>
          <w:sz w:val="24"/>
        </w:rPr>
      </w:pPr>
    </w:p>
    <w:p w:rsidR="009556D2" w:rsidRPr="00E37312" w:rsidRDefault="009556D2">
      <w:pPr>
        <w:rPr>
          <w:rFonts w:cs="Arial"/>
          <w:sz w:val="24"/>
        </w:rPr>
      </w:pPr>
      <w:r w:rsidRPr="00E37312">
        <w:rPr>
          <w:rFonts w:cs="Arial"/>
          <w:sz w:val="24"/>
        </w:rPr>
        <w:t>Lageplan:</w:t>
      </w:r>
    </w:p>
    <w:p w:rsidR="004543A9" w:rsidRDefault="004543A9">
      <w:pPr>
        <w:rPr>
          <w:rFonts w:ascii="Times New Roman" w:hAnsi="Times New Roman"/>
          <w:sz w:val="24"/>
        </w:rPr>
      </w:pPr>
    </w:p>
    <w:p w:rsidR="009556D2" w:rsidRDefault="00585A1D">
      <w:pPr>
        <w:rPr>
          <w:rFonts w:ascii="Times New Roman" w:hAnsi="Times New Roman"/>
          <w:sz w:val="24"/>
        </w:rPr>
      </w:pPr>
      <w:r w:rsidRPr="00585A1D">
        <w:rPr>
          <w:rFonts w:ascii="Times New Roman" w:hAnsi="Times New Roman"/>
          <w:noProof/>
          <w:sz w:val="24"/>
          <w:lang w:eastAsia="de-DE"/>
        </w:rPr>
        <w:drawing>
          <wp:inline distT="0" distB="0" distL="0" distR="0">
            <wp:extent cx="5972810" cy="4521200"/>
            <wp:effectExtent l="19050" t="0" r="8890" b="0"/>
            <wp:docPr id="7" name="Objek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229145" cy="6986469"/>
                      <a:chOff x="-85145" y="-128469"/>
                      <a:chExt cx="9229145" cy="6986469"/>
                    </a:xfrm>
                  </a:grpSpPr>
                  <a:grpSp>
                    <a:nvGrpSpPr>
                      <a:cNvPr id="21" name="Gruppieren 20"/>
                      <a:cNvGrpSpPr/>
                    </a:nvGrpSpPr>
                    <a:grpSpPr>
                      <a:xfrm>
                        <a:off x="-85145" y="-128469"/>
                        <a:ext cx="9229145" cy="6986469"/>
                        <a:chOff x="-85145" y="-128469"/>
                        <a:chExt cx="9229145" cy="6986469"/>
                      </a:xfrm>
                    </a:grpSpPr>
                    <a:pic>
                      <a:nvPicPr>
                        <a:cNvPr id="4" name="Grafik 3"/>
                        <a:cNvPicPr/>
                      </a:nvPicPr>
                      <a:blipFill>
                        <a:blip r:embed="rId9"/>
                        <a:srcRect l="30016" t="26316" r="16796" b="10249"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Textfeld 4"/>
                        <a:cNvSpPr txBox="1"/>
                      </a:nvSpPr>
                      <a:spPr>
                        <a:xfrm>
                          <a:off x="3563888" y="6550223"/>
                          <a:ext cx="2474286" cy="30777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400" dirty="0" smtClean="0"/>
                              <a:t>K1000 Richtung </a:t>
                            </a:r>
                            <a:r>
                              <a:rPr lang="de-DE" sz="1400" dirty="0" err="1" smtClean="0"/>
                              <a:t>Hildrizhausen</a:t>
                            </a:r>
                            <a:endParaRPr lang="de-DE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" name="Textfeld 5"/>
                        <a:cNvSpPr txBox="1"/>
                      </a:nvSpPr>
                      <a:spPr>
                        <a:xfrm rot="19443965">
                          <a:off x="1084353" y="5862841"/>
                          <a:ext cx="1277651" cy="30777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400" dirty="0" smtClean="0"/>
                              <a:t>A81 aus Singen</a:t>
                            </a:r>
                            <a:endParaRPr lang="de-DE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feld 6"/>
                        <a:cNvSpPr txBox="1"/>
                      </a:nvSpPr>
                      <a:spPr>
                        <a:xfrm rot="18513556">
                          <a:off x="3931587" y="970843"/>
                          <a:ext cx="2506402" cy="30777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400" dirty="0" smtClean="0"/>
                              <a:t>K1047 aus Richtung Böblingen</a:t>
                            </a:r>
                            <a:endParaRPr lang="de-DE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feld 7"/>
                        <a:cNvSpPr txBox="1"/>
                      </a:nvSpPr>
                      <a:spPr>
                        <a:xfrm rot="19718933">
                          <a:off x="-85145" y="3018167"/>
                          <a:ext cx="2482440" cy="30777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400" dirty="0" smtClean="0"/>
                              <a:t>K1047 aus Richtung Herrenberg</a:t>
                            </a:r>
                            <a:endParaRPr lang="de-DE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9" name="Textfeld 8"/>
                        <a:cNvSpPr txBox="1"/>
                      </a:nvSpPr>
                      <a:spPr>
                        <a:xfrm rot="18324422">
                          <a:off x="7127615" y="789098"/>
                          <a:ext cx="1455555" cy="30777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400" dirty="0" smtClean="0"/>
                              <a:t>A81 aus Stuttgart</a:t>
                            </a:r>
                            <a:endParaRPr lang="de-DE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feld 9"/>
                        <a:cNvSpPr txBox="1"/>
                      </a:nvSpPr>
                      <a:spPr>
                        <a:xfrm>
                          <a:off x="3707904" y="5085184"/>
                          <a:ext cx="5112568" cy="30777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400" dirty="0" smtClean="0"/>
                              <a:t>A81 Ausfahrt </a:t>
                            </a:r>
                            <a:r>
                              <a:rPr lang="de-DE" sz="1400" dirty="0" err="1" smtClean="0"/>
                              <a:t>Hildrizhausen</a:t>
                            </a:r>
                            <a:r>
                              <a:rPr lang="de-DE" sz="1400" dirty="0" smtClean="0"/>
                              <a:t> verwenden – NICHT Ausfahrt </a:t>
                            </a:r>
                            <a:r>
                              <a:rPr lang="de-DE" sz="1400" dirty="0" err="1" smtClean="0"/>
                              <a:t>Ehningen</a:t>
                            </a:r>
                            <a:r>
                              <a:rPr lang="de-DE" sz="1400" dirty="0" smtClean="0"/>
                              <a:t>!</a:t>
                            </a:r>
                            <a:endParaRPr lang="de-DE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" name="Textfeld 10"/>
                        <a:cNvSpPr txBox="1"/>
                      </a:nvSpPr>
                      <a:spPr>
                        <a:xfrm>
                          <a:off x="1835697" y="3573016"/>
                          <a:ext cx="1152128" cy="30777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400" dirty="0" smtClean="0"/>
                              <a:t>Sportgelände</a:t>
                            </a:r>
                            <a:endParaRPr lang="de-DE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Pfeil nach rechts 11"/>
                        <a:cNvSpPr/>
                      </a:nvSpPr>
                      <a:spPr>
                        <a:xfrm rot="19129917">
                          <a:off x="2522337" y="2899035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Pfeil nach rechts 14"/>
                        <a:cNvSpPr/>
                      </a:nvSpPr>
                      <a:spPr>
                        <a:xfrm rot="19129917">
                          <a:off x="1681309" y="6303152"/>
                          <a:ext cx="884837" cy="300799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Pfeil nach rechts 15"/>
                        <a:cNvSpPr/>
                      </a:nvSpPr>
                      <a:spPr>
                        <a:xfrm rot="7767687">
                          <a:off x="4273597" y="658713"/>
                          <a:ext cx="884837" cy="300799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Pfeil nach rechts 16"/>
                        <a:cNvSpPr/>
                      </a:nvSpPr>
                      <a:spPr>
                        <a:xfrm rot="5213142">
                          <a:off x="2863635" y="6257664"/>
                          <a:ext cx="884837" cy="300799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Pfeil nach rechts 17"/>
                        <a:cNvSpPr/>
                      </a:nvSpPr>
                      <a:spPr>
                        <a:xfrm rot="19879681">
                          <a:off x="313157" y="2602929"/>
                          <a:ext cx="884837" cy="300799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Pfeil nach rechts 18"/>
                        <a:cNvSpPr/>
                      </a:nvSpPr>
                      <a:spPr>
                        <a:xfrm rot="7357216">
                          <a:off x="6799007" y="635964"/>
                          <a:ext cx="884837" cy="300799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Ellipse 19"/>
                        <a:cNvSpPr/>
                      </a:nvSpPr>
                      <a:spPr>
                        <a:xfrm>
                          <a:off x="2771800" y="4797152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C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4543A9" w:rsidRDefault="004543A9">
      <w:pPr>
        <w:rPr>
          <w:rFonts w:ascii="Times New Roman" w:hAnsi="Times New Roman"/>
          <w:sz w:val="24"/>
        </w:rPr>
      </w:pPr>
    </w:p>
    <w:p w:rsidR="004543A9" w:rsidRPr="00E37312" w:rsidRDefault="004543A9">
      <w:pPr>
        <w:rPr>
          <w:rFonts w:cs="Arial"/>
          <w:sz w:val="24"/>
        </w:rPr>
      </w:pPr>
      <w:r w:rsidRPr="00E37312">
        <w:rPr>
          <w:rFonts w:cs="Arial"/>
          <w:sz w:val="24"/>
        </w:rPr>
        <w:t>Der TSV Ehningen wünscht eine gute Anreise.</w:t>
      </w:r>
    </w:p>
    <w:sectPr w:rsidR="004543A9" w:rsidRPr="00E37312" w:rsidSect="001C100E">
      <w:headerReference w:type="first" r:id="rId10"/>
      <w:pgSz w:w="11906" w:h="16838" w:code="9"/>
      <w:pgMar w:top="1247" w:right="1134" w:bottom="907" w:left="1134" w:header="1247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9FF" w:rsidRDefault="004359FF">
      <w:r>
        <w:separator/>
      </w:r>
    </w:p>
  </w:endnote>
  <w:endnote w:type="continuationSeparator" w:id="0">
    <w:p w:rsidR="004359FF" w:rsidRDefault="004359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9FF" w:rsidRDefault="004359FF">
      <w:r>
        <w:separator/>
      </w:r>
    </w:p>
  </w:footnote>
  <w:footnote w:type="continuationSeparator" w:id="0">
    <w:p w:rsidR="004359FF" w:rsidRDefault="004359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6D2" w:rsidRDefault="003A0A93">
    <w:pPr>
      <w:pStyle w:val="Kopfzeile"/>
    </w:pPr>
    <w:r w:rsidRPr="003A0A93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56.7pt;margin-top:8.35pt;width:486pt;height:135pt;z-index:-251658752;mso-position-horizontal-relative:page;mso-position-vertical-relative:page" wrapcoords="0 0 21600 0 21600 21600 0 21600 0 0" o:allowincell="f" filled="f" stroked="f">
          <v:textbox style="mso-next-textbox:#_x0000_s2050" inset="0,0,0,0">
            <w:txbxContent>
              <w:p w:rsidR="009556D2" w:rsidRDefault="009556D2">
                <w:pPr>
                  <w:rPr>
                    <w:b/>
                    <w:sz w:val="16"/>
                  </w:rPr>
                </w:pPr>
              </w:p>
              <w:p w:rsidR="009556D2" w:rsidRDefault="009556D2">
                <w:pPr>
                  <w:rPr>
                    <w:b/>
                    <w:sz w:val="16"/>
                  </w:rPr>
                </w:pPr>
              </w:p>
              <w:p w:rsidR="009556D2" w:rsidRDefault="009556D2">
                <w:pPr>
                  <w:rPr>
                    <w:b/>
                    <w:sz w:val="16"/>
                  </w:rPr>
                </w:pPr>
              </w:p>
              <w:p w:rsidR="009556D2" w:rsidRDefault="009556D2">
                <w:pPr>
                  <w:rPr>
                    <w:b/>
                    <w:sz w:val="16"/>
                  </w:rPr>
                </w:pPr>
              </w:p>
              <w:p w:rsidR="009556D2" w:rsidRDefault="009556D2">
                <w:pPr>
                  <w:rPr>
                    <w:b/>
                    <w:sz w:val="16"/>
                  </w:rPr>
                </w:pPr>
              </w:p>
              <w:p w:rsidR="009556D2" w:rsidRDefault="009556D2">
                <w:pPr>
                  <w:rPr>
                    <w:b/>
                    <w:sz w:val="16"/>
                  </w:rPr>
                </w:pPr>
              </w:p>
              <w:p w:rsidR="009556D2" w:rsidRDefault="009556D2">
                <w:pPr>
                  <w:rPr>
                    <w:b/>
                    <w:sz w:val="16"/>
                  </w:rPr>
                </w:pPr>
              </w:p>
              <w:p w:rsidR="009556D2" w:rsidRDefault="009556D2">
                <w:pPr>
                  <w:rPr>
                    <w:b/>
                    <w:sz w:val="16"/>
                  </w:rPr>
                </w:pPr>
              </w:p>
              <w:p w:rsidR="009556D2" w:rsidRDefault="009556D2">
                <w:pPr>
                  <w:rPr>
                    <w:b/>
                    <w:sz w:val="16"/>
                  </w:rPr>
                </w:pPr>
              </w:p>
              <w:p w:rsidR="009556D2" w:rsidRDefault="009556D2">
                <w:pPr>
                  <w:rPr>
                    <w:b/>
                    <w:sz w:val="16"/>
                  </w:rPr>
                </w:pPr>
              </w:p>
              <w:p w:rsidR="009556D2" w:rsidRDefault="009556D2">
                <w:pPr>
                  <w:rPr>
                    <w:b/>
                    <w:sz w:val="16"/>
                  </w:rPr>
                </w:pPr>
              </w:p>
              <w:p w:rsidR="009556D2" w:rsidRDefault="009556D2">
                <w:pPr>
                  <w:rPr>
                    <w:b/>
                    <w:sz w:val="16"/>
                  </w:rPr>
                </w:pPr>
              </w:p>
              <w:p w:rsidR="009556D2" w:rsidRDefault="009556D2">
                <w:pPr>
                  <w:rPr>
                    <w:b/>
                    <w:sz w:val="16"/>
                  </w:rPr>
                </w:pPr>
              </w:p>
              <w:p w:rsidR="009556D2" w:rsidRDefault="009556D2">
                <w:pPr>
                  <w:rPr>
                    <w:b/>
                    <w:sz w:val="16"/>
                  </w:rPr>
                </w:pPr>
              </w:p>
              <w:p w:rsidR="009556D2" w:rsidRDefault="009556D2">
                <w:pPr>
                  <w:rPr>
                    <w:b/>
                    <w:sz w:val="16"/>
                  </w:rPr>
                </w:pPr>
              </w:p>
              <w:p w:rsidR="009556D2" w:rsidRDefault="009556D2">
                <w:pPr>
                  <w:rPr>
                    <w:sz w:val="16"/>
                  </w:rPr>
                </w:pPr>
              </w:p>
            </w:txbxContent>
          </v:textbox>
          <w10:wrap type="tight"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24FBC"/>
    <w:multiLevelType w:val="hybridMultilevel"/>
    <w:tmpl w:val="512A21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hyphenationZone w:val="425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9236D"/>
    <w:rsid w:val="00071688"/>
    <w:rsid w:val="001C100E"/>
    <w:rsid w:val="00223B31"/>
    <w:rsid w:val="00364E05"/>
    <w:rsid w:val="003A0A93"/>
    <w:rsid w:val="003B0AAC"/>
    <w:rsid w:val="004359FF"/>
    <w:rsid w:val="004543A9"/>
    <w:rsid w:val="00460BF4"/>
    <w:rsid w:val="004B428D"/>
    <w:rsid w:val="00544A6B"/>
    <w:rsid w:val="00585A1D"/>
    <w:rsid w:val="005C68DD"/>
    <w:rsid w:val="00601C53"/>
    <w:rsid w:val="00655C63"/>
    <w:rsid w:val="006A1165"/>
    <w:rsid w:val="00902816"/>
    <w:rsid w:val="00906118"/>
    <w:rsid w:val="009134A4"/>
    <w:rsid w:val="009556D2"/>
    <w:rsid w:val="00A21572"/>
    <w:rsid w:val="00A74DAE"/>
    <w:rsid w:val="00A92337"/>
    <w:rsid w:val="00BB0E60"/>
    <w:rsid w:val="00BC1773"/>
    <w:rsid w:val="00BC1F8D"/>
    <w:rsid w:val="00BF55FC"/>
    <w:rsid w:val="00C305E9"/>
    <w:rsid w:val="00C5148B"/>
    <w:rsid w:val="00C83537"/>
    <w:rsid w:val="00C9236D"/>
    <w:rsid w:val="00CB1292"/>
    <w:rsid w:val="00CF0FB2"/>
    <w:rsid w:val="00D375B7"/>
    <w:rsid w:val="00E14DBF"/>
    <w:rsid w:val="00E37312"/>
    <w:rsid w:val="00E64702"/>
    <w:rsid w:val="00E84689"/>
    <w:rsid w:val="00F65716"/>
    <w:rsid w:val="00F76202"/>
    <w:rsid w:val="00FE3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C100E"/>
    <w:pPr>
      <w:jc w:val="both"/>
    </w:pPr>
    <w:rPr>
      <w:rFonts w:ascii="Arial" w:hAnsi="Arial"/>
      <w:sz w:val="22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C100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C100E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1C100E"/>
    <w:rPr>
      <w:color w:val="0000FF"/>
      <w:u w:val="single"/>
    </w:rPr>
  </w:style>
  <w:style w:type="paragraph" w:styleId="Beschriftung">
    <w:name w:val="caption"/>
    <w:basedOn w:val="Standard"/>
    <w:next w:val="Standard"/>
    <w:qFormat/>
    <w:rsid w:val="001C100E"/>
    <w:pPr>
      <w:framePr w:w="3240" w:h="2553" w:hRule="exact" w:hSpace="180" w:wrap="around" w:vAnchor="page" w:hAnchor="page" w:x="8516" w:y="2835" w:anchorLock="1"/>
    </w:pPr>
    <w:rPr>
      <w:b/>
    </w:rPr>
  </w:style>
  <w:style w:type="paragraph" w:styleId="Sprechblasentext">
    <w:name w:val="Balloon Text"/>
    <w:basedOn w:val="Standard"/>
    <w:link w:val="SprechblasentextZchn"/>
    <w:rsid w:val="00F7620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76202"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A215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okumente%20und%20Einstellungen\Tafel\Lokale%20Einstellungen\Temporary%20Internet%20Files\OLKC\wfv%20mit%20Logo%20schwarz_tafel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564AF-9267-4EC0-86A6-28D1B2EA7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wfv mit Logo schwarz_tafel</Template>
  <TotalTime>0</TotalTime>
  <Pages>1</Pages>
  <Words>30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wfv mit Logo schwarz-weiß</vt:lpstr>
    </vt:vector>
  </TitlesOfParts>
  <Company>wfv</Company>
  <LinksUpToDate>false</LinksUpToDate>
  <CharactersWithSpaces>221</CharactersWithSpaces>
  <SharedDoc>false</SharedDoc>
  <HLinks>
    <vt:vector size="6" baseType="variant">
      <vt:variant>
        <vt:i4>7995456</vt:i4>
      </vt:variant>
      <vt:variant>
        <vt:i4>0</vt:i4>
      </vt:variant>
      <vt:variant>
        <vt:i4>0</vt:i4>
      </vt:variant>
      <vt:variant>
        <vt:i4>5</vt:i4>
      </vt:variant>
      <vt:variant>
        <vt:lpwstr>mailto:willitafel@web.de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wfv mit Logo schwarz-weiß</dc:title>
  <dc:creator>.</dc:creator>
  <cp:lastModifiedBy>Horst</cp:lastModifiedBy>
  <cp:revision>4</cp:revision>
  <cp:lastPrinted>2011-06-08T08:14:00Z</cp:lastPrinted>
  <dcterms:created xsi:type="dcterms:W3CDTF">2012-01-21T13:31:00Z</dcterms:created>
  <dcterms:modified xsi:type="dcterms:W3CDTF">2015-12-29T12:40:00Z</dcterms:modified>
</cp:coreProperties>
</file>